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5F" w:rsidRDefault="000C4C5F" w:rsidP="000C4C5F">
      <w:pPr>
        <w:spacing w:after="105" w:line="259" w:lineRule="auto"/>
      </w:pPr>
      <w:r>
        <w:rPr>
          <w:rFonts w:eastAsia="Arial" w:cs="Arial"/>
          <w:b/>
          <w:sz w:val="22"/>
        </w:rPr>
        <w:t>Anlage 7</w:t>
      </w:r>
      <w:r>
        <w:rPr>
          <w:sz w:val="22"/>
        </w:rPr>
        <w:t xml:space="preserve">  (zu Nummer 4.2.2 </w:t>
      </w:r>
      <w:proofErr w:type="spellStart"/>
      <w:r>
        <w:rPr>
          <w:sz w:val="22"/>
        </w:rPr>
        <w:t>VVzSchO</w:t>
      </w:r>
      <w:proofErr w:type="spellEnd"/>
      <w:r>
        <w:rPr>
          <w:sz w:val="22"/>
        </w:rPr>
        <w:t xml:space="preserve">) </w:t>
      </w:r>
    </w:p>
    <w:p w:rsidR="000C4C5F" w:rsidRDefault="000C4C5F">
      <w:pPr>
        <w:spacing w:after="187" w:line="259" w:lineRule="auto"/>
        <w:ind w:left="129"/>
        <w:jc w:val="center"/>
      </w:pPr>
      <w:r>
        <w:t xml:space="preserve"> </w:t>
      </w:r>
    </w:p>
    <w:p w:rsidR="000C4C5F" w:rsidRDefault="000C4C5F" w:rsidP="000C4C5F">
      <w:pPr>
        <w:spacing w:after="133" w:line="259" w:lineRule="auto"/>
        <w:ind w:left="19"/>
        <w:jc w:val="center"/>
      </w:pPr>
      <w:r>
        <w:rPr>
          <w:rFonts w:eastAsia="Arial" w:cs="Arial"/>
          <w:b/>
          <w:sz w:val="22"/>
        </w:rPr>
        <w:t>P e r s o n a l b o g e n</w:t>
      </w:r>
    </w:p>
    <w:p w:rsidR="000C4C5F" w:rsidRDefault="000C4C5F" w:rsidP="000C4C5F">
      <w:pPr>
        <w:spacing w:after="110" w:line="259" w:lineRule="auto"/>
        <w:ind w:left="2420" w:right="568" w:hanging="1286"/>
        <w:jc w:val="center"/>
      </w:pPr>
      <w:r>
        <w:t>für Schiedsfrauen/Stellvertreter(innen) für Schiedsfrauen</w:t>
      </w:r>
      <w:r>
        <w:rPr>
          <w:vertAlign w:val="superscript"/>
        </w:rPr>
        <w:t>*)</w:t>
      </w:r>
    </w:p>
    <w:p w:rsidR="000C4C5F" w:rsidRDefault="000C4C5F" w:rsidP="000C4C5F">
      <w:pPr>
        <w:spacing w:after="29" w:line="396" w:lineRule="auto"/>
        <w:ind w:left="851" w:right="850" w:firstLine="425"/>
        <w:jc w:val="center"/>
      </w:pPr>
      <w:r>
        <w:t>Schiedsmänner/Stellvertreter(innen) für Schiedsmänner</w:t>
      </w:r>
      <w:r>
        <w:rPr>
          <w:vertAlign w:val="superscript"/>
        </w:rPr>
        <w:t>*)</w:t>
      </w:r>
      <w:r>
        <w:t xml:space="preserve">  </w:t>
      </w:r>
    </w:p>
    <w:p w:rsidR="000C4C5F" w:rsidRDefault="000C4C5F" w:rsidP="000C4C5F">
      <w:pPr>
        <w:spacing w:after="29" w:line="396" w:lineRule="auto"/>
        <w:ind w:left="851" w:right="850" w:firstLine="425"/>
        <w:jc w:val="center"/>
      </w:pPr>
      <w:r>
        <w:t>des Landes Rheinland-Pfalz</w:t>
      </w:r>
    </w:p>
    <w:p w:rsidR="000C4C5F" w:rsidRDefault="000C4C5F">
      <w:pPr>
        <w:spacing w:after="147" w:line="259" w:lineRule="auto"/>
        <w:ind w:left="129"/>
        <w:jc w:val="center"/>
      </w:pPr>
      <w:r>
        <w:t xml:space="preserve"> </w:t>
      </w:r>
    </w:p>
    <w:p w:rsidR="000C4C5F" w:rsidRDefault="000C4C5F" w:rsidP="00F36E6B">
      <w:pPr>
        <w:numPr>
          <w:ilvl w:val="0"/>
          <w:numId w:val="1"/>
        </w:numPr>
        <w:spacing w:after="85" w:line="265" w:lineRule="auto"/>
        <w:ind w:hanging="454"/>
      </w:pPr>
      <w:r>
        <w:t xml:space="preserve">Name:  </w:t>
      </w:r>
      <w:r w:rsidR="00735CC1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0"/>
      <w:r w:rsidR="00F36E6B">
        <w:br/>
      </w:r>
      <w:r>
        <w:t xml:space="preserve">Vornamen:  </w:t>
      </w:r>
      <w:r w:rsidR="00735CC1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1"/>
      <w:r w:rsidR="00F36E6B">
        <w:br/>
      </w:r>
      <w:r>
        <w:t xml:space="preserve">Geburtstag:  </w:t>
      </w:r>
      <w:r w:rsidR="00735CC1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2"/>
      <w:r w:rsidR="00F36E6B">
        <w:br/>
      </w:r>
      <w:r>
        <w:t xml:space="preserve">Geburtsort:  </w:t>
      </w:r>
      <w:r w:rsidR="00735CC1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3"/>
      <w:r w:rsidR="00F36E6B">
        <w:br/>
      </w:r>
      <w:r>
        <w:t xml:space="preserve">Staatsangehörigkeit:  </w:t>
      </w:r>
      <w:r w:rsidR="00735CC1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4"/>
      <w:r w:rsidR="00F36E6B">
        <w:br/>
      </w:r>
      <w:r>
        <w:t xml:space="preserve">Wohnung:  </w:t>
      </w:r>
      <w:r w:rsidR="00735CC1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5"/>
      <w:r w:rsidR="00F36E6B">
        <w:br/>
      </w:r>
      <w:r>
        <w:t xml:space="preserve">Wohnort:  </w:t>
      </w:r>
      <w:r w:rsidR="00735CC1"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6"/>
      <w:r w:rsidR="00F36E6B">
        <w:br/>
      </w:r>
      <w:r>
        <w:t xml:space="preserve">Privat-Telefon-Nr.: </w:t>
      </w:r>
      <w:r w:rsidR="00735CC1"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7"/>
    </w:p>
    <w:p w:rsidR="00F36E6B" w:rsidRDefault="00F36E6B" w:rsidP="00F36E6B">
      <w:pPr>
        <w:spacing w:after="85" w:line="265" w:lineRule="auto"/>
        <w:ind w:left="454"/>
      </w:pPr>
    </w:p>
    <w:p w:rsidR="000C4C5F" w:rsidRDefault="000C4C5F" w:rsidP="00F36E6B">
      <w:pPr>
        <w:numPr>
          <w:ilvl w:val="0"/>
          <w:numId w:val="1"/>
        </w:numPr>
        <w:spacing w:after="85" w:line="265" w:lineRule="auto"/>
        <w:ind w:hanging="454"/>
      </w:pPr>
      <w:r>
        <w:t xml:space="preserve">Beruf/Dienststellung:  </w:t>
      </w:r>
      <w:r w:rsidR="00735CC1"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8"/>
      <w:r w:rsidR="00F36E6B">
        <w:br/>
      </w:r>
      <w:r>
        <w:t xml:space="preserve">beschäftigt bei:  </w:t>
      </w:r>
      <w:r w:rsidR="00735CC1">
        <w:t xml:space="preserve"> </w:t>
      </w:r>
      <w:r w:rsidR="00735CC1"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9"/>
      <w:r w:rsidR="00735CC1"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10"/>
      <w:r w:rsidR="00F36E6B">
        <w:br/>
      </w:r>
      <w:r>
        <w:t xml:space="preserve">als:  </w:t>
      </w:r>
      <w:r w:rsidR="00735CC1"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11"/>
      <w:r w:rsidR="00F36E6B">
        <w:br/>
      </w:r>
      <w:r>
        <w:t xml:space="preserve">selbständig als:  </w:t>
      </w:r>
      <w:r w:rsidR="00735CC1"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12"/>
      <w:r w:rsidR="00F36E6B">
        <w:br/>
      </w:r>
      <w:r>
        <w:t xml:space="preserve">Beschäftigungsort/Betriebssitz:  </w:t>
      </w:r>
      <w:r w:rsidR="00735CC1"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13"/>
      <w:r w:rsidR="00F36E6B">
        <w:br/>
      </w:r>
      <w:r>
        <w:t xml:space="preserve">Telefon-Nr.: </w:t>
      </w:r>
      <w:r w:rsidR="00735CC1"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14"/>
    </w:p>
    <w:p w:rsidR="00F36E6B" w:rsidRDefault="00F36E6B" w:rsidP="00F36E6B">
      <w:pPr>
        <w:pStyle w:val="Listenabsatz"/>
      </w:pPr>
    </w:p>
    <w:p w:rsidR="00F36E6B" w:rsidRDefault="00F36E6B" w:rsidP="00F36E6B">
      <w:pPr>
        <w:spacing w:after="85" w:line="265" w:lineRule="auto"/>
        <w:ind w:left="454"/>
      </w:pPr>
    </w:p>
    <w:p w:rsidR="000C4C5F" w:rsidRDefault="000C4C5F" w:rsidP="000C4C5F">
      <w:pPr>
        <w:numPr>
          <w:ilvl w:val="0"/>
          <w:numId w:val="1"/>
        </w:numPr>
        <w:spacing w:after="329" w:line="265" w:lineRule="auto"/>
        <w:ind w:hanging="454"/>
      </w:pPr>
      <w:r>
        <w:t xml:space="preserve">Nebenbeschäftigungen: </w:t>
      </w:r>
      <w:r w:rsidR="00735CC1"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15"/>
    </w:p>
    <w:p w:rsidR="00F36E6B" w:rsidRDefault="00F36E6B" w:rsidP="00F36E6B">
      <w:pPr>
        <w:spacing w:after="329" w:line="265" w:lineRule="auto"/>
        <w:ind w:left="454"/>
      </w:pPr>
    </w:p>
    <w:p w:rsidR="000C4C5F" w:rsidRDefault="000C4C5F" w:rsidP="00F36E6B">
      <w:pPr>
        <w:numPr>
          <w:ilvl w:val="0"/>
          <w:numId w:val="1"/>
        </w:numPr>
        <w:spacing w:after="238" w:line="363" w:lineRule="auto"/>
        <w:ind w:hanging="454"/>
      </w:pPr>
      <w:r>
        <w:t xml:space="preserve">Schulbildung:  </w:t>
      </w:r>
      <w:r w:rsidR="00735CC1"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16"/>
      <w:r w:rsidR="00F36E6B">
        <w:br/>
      </w:r>
      <w:r>
        <w:t xml:space="preserve">Sprachkenntnisse:  </w:t>
      </w:r>
      <w:r w:rsidR="00735CC1"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17"/>
      <w:r w:rsidR="00F36E6B">
        <w:br/>
      </w:r>
      <w:r>
        <w:t xml:space="preserve">besondere Kenntnisse: </w:t>
      </w:r>
      <w:r w:rsidR="00735CC1"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18"/>
    </w:p>
    <w:p w:rsidR="00F36E6B" w:rsidRDefault="00F36E6B" w:rsidP="00F36E6B">
      <w:pPr>
        <w:spacing w:after="238" w:line="363" w:lineRule="auto"/>
      </w:pPr>
    </w:p>
    <w:p w:rsidR="000C4C5F" w:rsidRDefault="000C4C5F" w:rsidP="000C4C5F">
      <w:pPr>
        <w:numPr>
          <w:ilvl w:val="0"/>
          <w:numId w:val="1"/>
        </w:numPr>
        <w:spacing w:after="149" w:line="265" w:lineRule="auto"/>
        <w:ind w:hanging="454"/>
      </w:pPr>
      <w:r>
        <w:t xml:space="preserve">Beruflicher Werdegang (mit Zeitangaben): </w:t>
      </w:r>
      <w:r w:rsidR="00735CC1"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19"/>
    </w:p>
    <w:p w:rsidR="000C4C5F" w:rsidRDefault="000C4C5F" w:rsidP="000C4C5F">
      <w:pPr>
        <w:numPr>
          <w:ilvl w:val="1"/>
          <w:numId w:val="1"/>
        </w:numPr>
        <w:spacing w:after="147" w:line="265" w:lineRule="auto"/>
        <w:ind w:left="894" w:hanging="455"/>
      </w:pPr>
      <w:r>
        <w:t xml:space="preserve">Tätigkeiten außerhalb des öffentlichen Dienstes: </w:t>
      </w:r>
      <w:r w:rsidR="00735CC1"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20"/>
    </w:p>
    <w:p w:rsidR="000C4C5F" w:rsidRDefault="000C4C5F">
      <w:pPr>
        <w:numPr>
          <w:ilvl w:val="1"/>
          <w:numId w:val="1"/>
        </w:numPr>
        <w:spacing w:after="234" w:line="367" w:lineRule="auto"/>
        <w:ind w:left="894" w:hanging="455"/>
      </w:pPr>
      <w:r>
        <w:t xml:space="preserve">Tätigkeiten im öffentlichen Dienst (einschl. Ausbildungszeiten sowie Kriegs- und Wehrdienstzeiten, Kriegsgefangenschaft, RAD </w:t>
      </w:r>
      <w:proofErr w:type="spellStart"/>
      <w:r>
        <w:t>u.ä.m</w:t>
      </w:r>
      <w:proofErr w:type="spellEnd"/>
      <w:r>
        <w:t xml:space="preserve">.), Beschäftigungsbehörde: </w:t>
      </w:r>
      <w:r w:rsidR="00735CC1">
        <w:br/>
      </w:r>
      <w:r w:rsidR="00735CC1"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21"/>
    </w:p>
    <w:p w:rsidR="00F36E6B" w:rsidRDefault="00F36E6B" w:rsidP="00F36E6B">
      <w:pPr>
        <w:spacing w:after="234" w:line="367" w:lineRule="auto"/>
        <w:ind w:left="894"/>
      </w:pPr>
    </w:p>
    <w:p w:rsidR="000C4C5F" w:rsidRDefault="000C4C5F" w:rsidP="000C4C5F">
      <w:pPr>
        <w:numPr>
          <w:ilvl w:val="0"/>
          <w:numId w:val="1"/>
        </w:numPr>
        <w:spacing w:after="327" w:line="265" w:lineRule="auto"/>
        <w:ind w:hanging="454"/>
      </w:pPr>
      <w:r>
        <w:lastRenderedPageBreak/>
        <w:t xml:space="preserve">Vereidigungen im unmittelbaren oder mittelbaren Dienst des Landes Rheinland-Pfalz: </w:t>
      </w:r>
      <w:r w:rsidR="00735CC1">
        <w:br/>
      </w:r>
      <w:r w:rsidR="00735CC1"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22"/>
    </w:p>
    <w:p w:rsidR="000C4C5F" w:rsidRDefault="000C4C5F" w:rsidP="000C4C5F">
      <w:pPr>
        <w:numPr>
          <w:ilvl w:val="0"/>
          <w:numId w:val="1"/>
        </w:numPr>
        <w:spacing w:after="149" w:line="265" w:lineRule="auto"/>
        <w:ind w:hanging="454"/>
      </w:pPr>
      <w:r>
        <w:t xml:space="preserve">Weitere ehrenamtliche Tätigkeiten (früher und heute, Zeitangabe): </w:t>
      </w:r>
      <w:r w:rsidR="00735CC1"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23"/>
    </w:p>
    <w:p w:rsidR="000C4C5F" w:rsidRDefault="000C4C5F" w:rsidP="000C4C5F">
      <w:pPr>
        <w:numPr>
          <w:ilvl w:val="1"/>
          <w:numId w:val="1"/>
        </w:numPr>
        <w:spacing w:after="149" w:line="265" w:lineRule="auto"/>
        <w:ind w:left="894" w:hanging="455"/>
      </w:pPr>
      <w:r>
        <w:t xml:space="preserve">bei Gerichten </w:t>
      </w:r>
      <w:r w:rsidR="00735CC1">
        <w:fldChar w:fldCharType="begin">
          <w:ffData>
            <w:name w:val="Text25"/>
            <w:enabled/>
            <w:calcOnExit w:val="0"/>
            <w:textInput/>
          </w:ffData>
        </w:fldChar>
      </w:r>
      <w:bookmarkStart w:id="24" w:name="Text25"/>
      <w:r w:rsidR="00735CC1">
        <w:instrText xml:space="preserve"> FORMTEXT </w:instrText>
      </w:r>
      <w:r w:rsidR="00735CC1">
        <w:fldChar w:fldCharType="separate"/>
      </w:r>
      <w:bookmarkStart w:id="25" w:name="_GoBack"/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bookmarkEnd w:id="25"/>
      <w:r w:rsidR="00735CC1">
        <w:fldChar w:fldCharType="end"/>
      </w:r>
      <w:bookmarkEnd w:id="24"/>
    </w:p>
    <w:p w:rsidR="000C4C5F" w:rsidRDefault="000C4C5F" w:rsidP="000C4C5F">
      <w:pPr>
        <w:numPr>
          <w:ilvl w:val="1"/>
          <w:numId w:val="1"/>
        </w:numPr>
        <w:spacing w:after="149" w:line="265" w:lineRule="auto"/>
        <w:ind w:left="894" w:hanging="455"/>
      </w:pPr>
      <w:r>
        <w:t xml:space="preserve">bei Organen der Gesetzgebung (einschl. Gemeindevertretungen) </w:t>
      </w:r>
      <w:r w:rsidR="00735CC1">
        <w:fldChar w:fldCharType="begin">
          <w:ffData>
            <w:name w:val="Text26"/>
            <w:enabled/>
            <w:calcOnExit w:val="0"/>
            <w:textInput/>
          </w:ffData>
        </w:fldChar>
      </w:r>
      <w:bookmarkStart w:id="26" w:name="Text26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26"/>
    </w:p>
    <w:p w:rsidR="000C4C5F" w:rsidRDefault="000C4C5F" w:rsidP="000C4C5F">
      <w:pPr>
        <w:numPr>
          <w:ilvl w:val="1"/>
          <w:numId w:val="1"/>
        </w:numPr>
        <w:spacing w:after="147" w:line="265" w:lineRule="auto"/>
        <w:ind w:left="894" w:hanging="455"/>
      </w:pPr>
      <w:r>
        <w:t xml:space="preserve">sonstige </w:t>
      </w:r>
      <w:r w:rsidR="00735CC1">
        <w:fldChar w:fldCharType="begin">
          <w:ffData>
            <w:name w:val="Text27"/>
            <w:enabled/>
            <w:calcOnExit w:val="0"/>
            <w:textInput/>
          </w:ffData>
        </w:fldChar>
      </w:r>
      <w:bookmarkStart w:id="27" w:name="Text27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27"/>
    </w:p>
    <w:p w:rsidR="000C4C5F" w:rsidRDefault="000C4C5F">
      <w:pPr>
        <w:spacing w:after="87" w:line="259" w:lineRule="auto"/>
      </w:pPr>
      <w:r>
        <w:t xml:space="preserve"> </w:t>
      </w:r>
    </w:p>
    <w:p w:rsidR="000C4C5F" w:rsidRDefault="000C4C5F" w:rsidP="000C4C5F">
      <w:pPr>
        <w:numPr>
          <w:ilvl w:val="0"/>
          <w:numId w:val="1"/>
        </w:numPr>
        <w:spacing w:after="85" w:line="265" w:lineRule="auto"/>
        <w:ind w:hanging="454"/>
      </w:pPr>
      <w:r>
        <w:t xml:space="preserve">Auszeichnungen (Art und Zeitpunkt): </w:t>
      </w:r>
      <w:r w:rsidR="00735CC1">
        <w:fldChar w:fldCharType="begin">
          <w:ffData>
            <w:name w:val="Text28"/>
            <w:enabled/>
            <w:calcOnExit w:val="0"/>
            <w:textInput/>
          </w:ffData>
        </w:fldChar>
      </w:r>
      <w:bookmarkStart w:id="28" w:name="Text28"/>
      <w:r w:rsidR="00735CC1">
        <w:instrText xml:space="preserve"> FORMTEXT </w:instrText>
      </w:r>
      <w:r w:rsidR="00735CC1">
        <w:fldChar w:fldCharType="separate"/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rPr>
          <w:noProof/>
        </w:rPr>
        <w:t> </w:t>
      </w:r>
      <w:r w:rsidR="00735CC1">
        <w:fldChar w:fldCharType="end"/>
      </w:r>
      <w:bookmarkEnd w:id="28"/>
    </w:p>
    <w:p w:rsidR="00735CC1" w:rsidRDefault="00735CC1" w:rsidP="00735CC1">
      <w:pPr>
        <w:spacing w:after="85" w:line="265" w:lineRule="auto"/>
      </w:pPr>
    </w:p>
    <w:p w:rsidR="00735CC1" w:rsidRDefault="00735CC1" w:rsidP="00735CC1">
      <w:pPr>
        <w:spacing w:after="85" w:line="265" w:lineRule="auto"/>
      </w:pPr>
    </w:p>
    <w:p w:rsidR="00735CC1" w:rsidRDefault="00735CC1" w:rsidP="00735CC1">
      <w:pPr>
        <w:spacing w:after="85" w:line="265" w:lineRule="auto"/>
      </w:pPr>
    </w:p>
    <w:p w:rsidR="000C4C5F" w:rsidRDefault="000C4C5F">
      <w:pPr>
        <w:spacing w:after="67" w:line="259" w:lineRule="auto"/>
      </w:pPr>
      <w:r>
        <w:t xml:space="preserve"> </w:t>
      </w:r>
    </w:p>
    <w:p w:rsidR="000C4C5F" w:rsidRDefault="000C4C5F">
      <w:pPr>
        <w:tabs>
          <w:tab w:val="center" w:pos="1464"/>
          <w:tab w:val="center" w:pos="4665"/>
          <w:tab w:val="right" w:pos="9559"/>
        </w:tabs>
        <w:spacing w:after="83" w:line="259" w:lineRule="auto"/>
        <w:ind w:right="-15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(Dienstsiegel) </w:t>
      </w:r>
      <w:r>
        <w:rPr>
          <w:sz w:val="16"/>
        </w:rPr>
        <w:tab/>
        <w:t xml:space="preserve">__________________________________ </w:t>
      </w:r>
      <w:r>
        <w:rPr>
          <w:sz w:val="16"/>
        </w:rPr>
        <w:tab/>
        <w:t xml:space="preserve">___________________________________ </w:t>
      </w:r>
    </w:p>
    <w:p w:rsidR="000C4C5F" w:rsidRDefault="000C4C5F">
      <w:pPr>
        <w:tabs>
          <w:tab w:val="center" w:pos="4668"/>
          <w:tab w:val="center" w:pos="8003"/>
        </w:tabs>
        <w:spacing w:after="181" w:line="259" w:lineRule="auto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Ort und Datum </w:t>
      </w:r>
      <w:r>
        <w:rPr>
          <w:sz w:val="16"/>
        </w:rPr>
        <w:tab/>
        <w:t xml:space="preserve">Der/Die Bürgermeister/in </w:t>
      </w:r>
    </w:p>
    <w:p w:rsidR="000C4C5F" w:rsidRDefault="000C4C5F">
      <w:pPr>
        <w:spacing w:line="259" w:lineRule="auto"/>
      </w:pPr>
      <w:r>
        <w:rPr>
          <w:rFonts w:ascii="Times New Roman" w:eastAsia="Times New Roman" w:hAnsi="Times New Roman" w:cs="Times New Roman"/>
          <w:strike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</w:p>
    <w:p w:rsidR="000C4C5F" w:rsidRDefault="000C4C5F">
      <w:pPr>
        <w:spacing w:after="3" w:line="268" w:lineRule="auto"/>
        <w:ind w:left="-5" w:right="4272"/>
      </w:pPr>
      <w:r>
        <w:rPr>
          <w:rFonts w:ascii="Segoe UI Symbol" w:eastAsia="Segoe UI Symbol" w:hAnsi="Segoe UI Symbol" w:cs="Segoe UI Symbol"/>
          <w:sz w:val="14"/>
          <w:vertAlign w:val="superscript"/>
        </w:rPr>
        <w:t xml:space="preserve"> </w:t>
      </w:r>
      <w:r>
        <w:rPr>
          <w:sz w:val="14"/>
        </w:rPr>
        <w:t xml:space="preserve"> Bitte mit Schreibmaschine ausfüllen </w:t>
      </w:r>
    </w:p>
    <w:p w:rsidR="000C4C5F" w:rsidRDefault="000C4C5F">
      <w:pPr>
        <w:spacing w:after="3" w:line="268" w:lineRule="auto"/>
        <w:ind w:left="-5" w:right="4272"/>
      </w:pPr>
      <w:r>
        <w:rPr>
          <w:rFonts w:ascii="Segoe UI Symbol" w:eastAsia="Segoe UI Symbol" w:hAnsi="Segoe UI Symbol" w:cs="Segoe UI Symbol"/>
          <w:sz w:val="14"/>
          <w:vertAlign w:val="superscript"/>
        </w:rPr>
        <w:t xml:space="preserve"> </w:t>
      </w:r>
      <w:r>
        <w:rPr>
          <w:sz w:val="14"/>
        </w:rPr>
        <w:t xml:space="preserve"> Blatt 1 für </w:t>
      </w:r>
      <w:proofErr w:type="spellStart"/>
      <w:r>
        <w:rPr>
          <w:sz w:val="14"/>
        </w:rPr>
        <w:t>DirAG</w:t>
      </w:r>
      <w:proofErr w:type="spellEnd"/>
      <w:r>
        <w:rPr>
          <w:sz w:val="14"/>
        </w:rPr>
        <w:t xml:space="preserve">; Blatt 2 für vorschlagende Stelle; Blatt 3 für den Vorgeschlagenen </w:t>
      </w:r>
      <w:r>
        <w:rPr>
          <w:rFonts w:ascii="Times New Roman" w:eastAsia="Times New Roman" w:hAnsi="Times New Roman" w:cs="Times New Roman"/>
          <w:sz w:val="14"/>
          <w:vertAlign w:val="superscript"/>
        </w:rPr>
        <w:t>*)</w:t>
      </w: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sz w:val="14"/>
        </w:rPr>
        <w:t>Unzutreffendes streichen</w:t>
      </w:r>
      <w:r>
        <w:rPr>
          <w:rFonts w:ascii="Times New Roman" w:eastAsia="Times New Roman" w:hAnsi="Times New Roman" w:cs="Times New Roman"/>
          <w:sz w:val="14"/>
        </w:rPr>
        <w:t xml:space="preserve"> </w:t>
      </w:r>
    </w:p>
    <w:p w:rsidR="000C4C5F" w:rsidRDefault="000C4C5F">
      <w:pPr>
        <w:spacing w:after="3" w:line="268" w:lineRule="auto"/>
        <w:ind w:left="-5" w:right="4272"/>
      </w:pPr>
      <w:r>
        <w:rPr>
          <w:rFonts w:ascii="Times New Roman" w:eastAsia="Times New Roman" w:hAnsi="Times New Roman" w:cs="Times New Roman"/>
          <w:sz w:val="14"/>
          <w:vertAlign w:val="superscript"/>
        </w:rPr>
        <w:t>*)</w:t>
      </w: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sz w:val="14"/>
        </w:rPr>
        <w:t>Unzutreffendes streichen</w:t>
      </w:r>
      <w:r>
        <w:rPr>
          <w:rFonts w:ascii="Times New Roman" w:eastAsia="Times New Roman" w:hAnsi="Times New Roman" w:cs="Times New Roman"/>
          <w:sz w:val="14"/>
        </w:rPr>
        <w:t xml:space="preserve"> </w:t>
      </w:r>
    </w:p>
    <w:p w:rsidR="000C4C5F" w:rsidRDefault="000C4C5F" w:rsidP="00735CC1">
      <w:pPr>
        <w:spacing w:after="146" w:line="259" w:lineRule="auto"/>
      </w:pPr>
      <w:r>
        <w:t xml:space="preserve"> </w:t>
      </w:r>
      <w:r>
        <w:br w:type="page"/>
      </w:r>
    </w:p>
    <w:p w:rsidR="000C4C5F" w:rsidRDefault="000C4C5F">
      <w:pPr>
        <w:spacing w:after="147" w:line="259" w:lineRule="auto"/>
        <w:ind w:left="129"/>
        <w:jc w:val="center"/>
      </w:pPr>
      <w:r>
        <w:lastRenderedPageBreak/>
        <w:t xml:space="preserve"> </w:t>
      </w:r>
    </w:p>
    <w:p w:rsidR="000C4C5F" w:rsidRDefault="000C4C5F">
      <w:pPr>
        <w:spacing w:after="147" w:line="259" w:lineRule="auto"/>
        <w:ind w:left="2420" w:right="2390"/>
        <w:jc w:val="center"/>
      </w:pPr>
      <w:r>
        <w:t xml:space="preserve">E r k l ä r u n g </w:t>
      </w:r>
    </w:p>
    <w:p w:rsidR="000C4C5F" w:rsidRDefault="000C4C5F">
      <w:pPr>
        <w:spacing w:after="146" w:line="259" w:lineRule="auto"/>
      </w:pPr>
      <w:r>
        <w:t xml:space="preserve"> </w:t>
      </w:r>
    </w:p>
    <w:p w:rsidR="000C4C5F" w:rsidRDefault="000C4C5F" w:rsidP="000C4C5F">
      <w:pPr>
        <w:numPr>
          <w:ilvl w:val="0"/>
          <w:numId w:val="2"/>
        </w:numPr>
        <w:spacing w:after="149" w:line="265" w:lineRule="auto"/>
        <w:ind w:hanging="453"/>
      </w:pPr>
      <w:r>
        <w:t xml:space="preserve">Ich versichere die Richtigkeit vorstehender Angaben. </w:t>
      </w:r>
    </w:p>
    <w:p w:rsidR="000C4C5F" w:rsidRDefault="000C4C5F">
      <w:pPr>
        <w:spacing w:after="147" w:line="259" w:lineRule="auto"/>
      </w:pPr>
      <w:r>
        <w:t xml:space="preserve"> </w:t>
      </w:r>
    </w:p>
    <w:p w:rsidR="000C4C5F" w:rsidRDefault="000C4C5F">
      <w:pPr>
        <w:numPr>
          <w:ilvl w:val="0"/>
          <w:numId w:val="2"/>
        </w:numPr>
        <w:spacing w:after="53" w:line="367" w:lineRule="auto"/>
        <w:ind w:hanging="453"/>
      </w:pPr>
      <w:r>
        <w:t xml:space="preserve">Die Voraussetzungen für die Berufung in das Beamtenverhältnis als Ehrenbeamter des Landes Rheinland-Pfalz liegen vor; Ausschließungsgründe (§ 14 Abs. 2 LGB, § 4 Abs. 2 </w:t>
      </w:r>
      <w:proofErr w:type="spellStart"/>
      <w:r>
        <w:t>SchO</w:t>
      </w:r>
      <w:proofErr w:type="spellEnd"/>
      <w:r>
        <w:t xml:space="preserve">) sind nicht gegeben. </w:t>
      </w:r>
    </w:p>
    <w:p w:rsidR="000C4C5F" w:rsidRDefault="000C4C5F">
      <w:pPr>
        <w:spacing w:after="147" w:line="259" w:lineRule="auto"/>
      </w:pPr>
      <w:r>
        <w:t xml:space="preserve"> </w:t>
      </w:r>
    </w:p>
    <w:p w:rsidR="000C4C5F" w:rsidRDefault="000C4C5F" w:rsidP="000C4C5F">
      <w:pPr>
        <w:numPr>
          <w:ilvl w:val="0"/>
          <w:numId w:val="2"/>
        </w:numPr>
        <w:spacing w:after="149" w:line="265" w:lineRule="auto"/>
        <w:ind w:hanging="453"/>
      </w:pPr>
      <w:r>
        <w:t xml:space="preserve">Veränderungen werde ich unverzüglich anzeigen. </w:t>
      </w:r>
    </w:p>
    <w:p w:rsidR="000C4C5F" w:rsidRDefault="000C4C5F">
      <w:pPr>
        <w:spacing w:after="147" w:line="259" w:lineRule="auto"/>
      </w:pPr>
      <w:r>
        <w:t xml:space="preserve"> </w:t>
      </w:r>
    </w:p>
    <w:p w:rsidR="000C4C5F" w:rsidRDefault="000C4C5F">
      <w:pPr>
        <w:numPr>
          <w:ilvl w:val="0"/>
          <w:numId w:val="2"/>
        </w:numPr>
        <w:spacing w:after="23" w:line="371" w:lineRule="auto"/>
        <w:ind w:hanging="453"/>
      </w:pPr>
      <w:r>
        <w:t>Ich erkläre mein Einverständnis zur Berufung (Wiederberufung) zur/zum Schiedsfrau/Schiedsmann/Stellvertreter/in</w:t>
      </w:r>
      <w:r>
        <w:rPr>
          <w:vertAlign w:val="superscript"/>
        </w:rPr>
        <w:footnoteReference w:id="1"/>
      </w:r>
      <w:r>
        <w:t xml:space="preserve"> für den Schiedsamtsbezirk </w:t>
      </w:r>
    </w:p>
    <w:p w:rsidR="000C4C5F" w:rsidRDefault="000C4C5F">
      <w:pPr>
        <w:spacing w:after="143"/>
        <w:ind w:left="449"/>
      </w:pPr>
      <w:r>
        <w:t xml:space="preserve">____________________________________________________________________ </w:t>
      </w:r>
    </w:p>
    <w:p w:rsidR="000C4C5F" w:rsidRDefault="000C4C5F">
      <w:pPr>
        <w:spacing w:after="86" w:line="259" w:lineRule="auto"/>
      </w:pPr>
      <w:r>
        <w:t xml:space="preserve"> </w:t>
      </w:r>
    </w:p>
    <w:p w:rsidR="000C4C5F" w:rsidRDefault="000C4C5F">
      <w:pPr>
        <w:numPr>
          <w:ilvl w:val="0"/>
          <w:numId w:val="2"/>
        </w:numPr>
        <w:spacing w:line="367" w:lineRule="auto"/>
        <w:ind w:hanging="453"/>
      </w:pPr>
      <w:r>
        <w:t xml:space="preserve">Für den Fall meiner Ernennung zur Schiedsperson erkläre ich mein Einverständnis mit einer Unterrichtung des Bundes Deutscher Schiedsmänner und Schiedsfrauen e.V. über meine Ernennung. </w:t>
      </w:r>
    </w:p>
    <w:p w:rsidR="000C4C5F" w:rsidRDefault="000C4C5F">
      <w:pPr>
        <w:spacing w:after="87" w:line="259" w:lineRule="auto"/>
      </w:pPr>
      <w:r>
        <w:t xml:space="preserve"> </w:t>
      </w:r>
    </w:p>
    <w:p w:rsidR="000C4C5F" w:rsidRDefault="000C4C5F">
      <w:pPr>
        <w:spacing w:after="59" w:line="259" w:lineRule="auto"/>
      </w:pPr>
      <w:r>
        <w:t xml:space="preserve"> </w:t>
      </w:r>
    </w:p>
    <w:p w:rsidR="000C4C5F" w:rsidRDefault="000C4C5F">
      <w:pPr>
        <w:spacing w:after="74" w:line="377" w:lineRule="auto"/>
        <w:jc w:val="center"/>
        <w:rPr>
          <w:sz w:val="16"/>
        </w:rPr>
      </w:pPr>
      <w:r>
        <w:rPr>
          <w:sz w:val="14"/>
        </w:rPr>
        <w:t xml:space="preserve"> </w:t>
      </w:r>
      <w:r>
        <w:rPr>
          <w:sz w:val="14"/>
        </w:rPr>
        <w:tab/>
      </w:r>
      <w:r>
        <w:rPr>
          <w:sz w:val="16"/>
        </w:rPr>
        <w:t>__________________________________</w:t>
      </w:r>
      <w:r>
        <w:rPr>
          <w:sz w:val="16"/>
        </w:rPr>
        <w:tab/>
        <w:t xml:space="preserve">__________________________________ </w:t>
      </w:r>
    </w:p>
    <w:p w:rsidR="000C4C5F" w:rsidRDefault="000C4C5F" w:rsidP="000C4C5F">
      <w:pPr>
        <w:spacing w:after="74" w:line="377" w:lineRule="auto"/>
      </w:pPr>
      <w:r>
        <w:rPr>
          <w:sz w:val="16"/>
        </w:rPr>
        <w:t xml:space="preserve">                                                          Ort und Datum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Unterschrift </w:t>
      </w:r>
    </w:p>
    <w:p w:rsidR="000C4C5F" w:rsidRDefault="000C4C5F">
      <w:pPr>
        <w:spacing w:after="141" w:line="259" w:lineRule="auto"/>
      </w:pPr>
      <w:r>
        <w:t xml:space="preserve"> </w:t>
      </w:r>
    </w:p>
    <w:p w:rsidR="000C4C5F" w:rsidRDefault="000C4C5F">
      <w:pPr>
        <w:spacing w:line="259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:rsidR="002F017F" w:rsidRDefault="002F017F"/>
    <w:sectPr w:rsidR="002F017F" w:rsidSect="00F36E6B">
      <w:pgSz w:w="11906" w:h="16838"/>
      <w:pgMar w:top="426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9CF" w:rsidRDefault="007D49CF" w:rsidP="000C4C5F">
      <w:r>
        <w:separator/>
      </w:r>
    </w:p>
  </w:endnote>
  <w:endnote w:type="continuationSeparator" w:id="0">
    <w:p w:rsidR="007D49CF" w:rsidRDefault="007D49CF" w:rsidP="000C4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9CF" w:rsidRDefault="007D49CF" w:rsidP="000C4C5F">
      <w:r>
        <w:separator/>
      </w:r>
    </w:p>
  </w:footnote>
  <w:footnote w:type="continuationSeparator" w:id="0">
    <w:p w:rsidR="007D49CF" w:rsidRDefault="007D49CF" w:rsidP="000C4C5F">
      <w:r>
        <w:continuationSeparator/>
      </w:r>
    </w:p>
  </w:footnote>
  <w:footnote w:id="1">
    <w:p w:rsidR="000C4C5F" w:rsidRDefault="000C4C5F">
      <w:pPr>
        <w:pStyle w:val="footnotedescription"/>
      </w:pPr>
      <w:r>
        <w:rPr>
          <w:rStyle w:val="footnotemark"/>
          <w:rFonts w:eastAsia="Arial"/>
        </w:rPr>
        <w:footnoteRef/>
      </w:r>
      <w:r>
        <w:t xml:space="preserve"> Unzutreffendes streichen</w:t>
      </w:r>
      <w:r>
        <w:rPr>
          <w:rFonts w:ascii="Times New Roman" w:eastAsia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5136A"/>
    <w:multiLevelType w:val="hybridMultilevel"/>
    <w:tmpl w:val="070A4898"/>
    <w:lvl w:ilvl="0" w:tplc="6DFA92CC">
      <w:start w:val="1"/>
      <w:numFmt w:val="decimal"/>
      <w:lvlText w:val="%1."/>
      <w:lvlJc w:val="left"/>
      <w:pPr>
        <w:ind w:left="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502F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A81C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30FF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00BF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BEBC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A450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AC5F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7615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764441"/>
    <w:multiLevelType w:val="hybridMultilevel"/>
    <w:tmpl w:val="7CBC9AE0"/>
    <w:lvl w:ilvl="0" w:tplc="0046FAC8">
      <w:start w:val="1"/>
      <w:numFmt w:val="decimal"/>
      <w:lvlText w:val="%1."/>
      <w:lvlJc w:val="left"/>
      <w:pPr>
        <w:ind w:left="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084EA56">
      <w:start w:val="1"/>
      <w:numFmt w:val="lowerLetter"/>
      <w:lvlText w:val="%2)"/>
      <w:lvlJc w:val="left"/>
      <w:pPr>
        <w:ind w:left="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428FB8">
      <w:start w:val="1"/>
      <w:numFmt w:val="lowerRoman"/>
      <w:lvlText w:val="%3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68A782">
      <w:start w:val="1"/>
      <w:numFmt w:val="decimal"/>
      <w:lvlText w:val="%4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FA3634">
      <w:start w:val="1"/>
      <w:numFmt w:val="lowerLetter"/>
      <w:lvlText w:val="%5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FE536E">
      <w:start w:val="1"/>
      <w:numFmt w:val="lowerRoman"/>
      <w:lvlText w:val="%6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8658A0">
      <w:start w:val="1"/>
      <w:numFmt w:val="decimal"/>
      <w:lvlText w:val="%7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5A2142">
      <w:start w:val="1"/>
      <w:numFmt w:val="lowerLetter"/>
      <w:lvlText w:val="%8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543114">
      <w:start w:val="1"/>
      <w:numFmt w:val="lowerRoman"/>
      <w:lvlText w:val="%9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5F"/>
    <w:rsid w:val="000C4C5F"/>
    <w:rsid w:val="002F017F"/>
    <w:rsid w:val="0062501E"/>
    <w:rsid w:val="00735CC1"/>
    <w:rsid w:val="007525BA"/>
    <w:rsid w:val="007D49CF"/>
    <w:rsid w:val="00F3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DFE36-D11E-4659-A6F9-BA9D44E2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25BA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otnotedescription">
    <w:name w:val="footnote description"/>
    <w:next w:val="Standard"/>
    <w:link w:val="footnotedescriptionChar"/>
    <w:hidden/>
    <w:rsid w:val="000C4C5F"/>
    <w:pPr>
      <w:spacing w:after="0"/>
    </w:pPr>
    <w:rPr>
      <w:rFonts w:ascii="Arial" w:eastAsia="Arial" w:hAnsi="Arial" w:cs="Arial"/>
      <w:color w:val="000000"/>
      <w:sz w:val="14"/>
      <w:lang w:eastAsia="de-DE"/>
    </w:rPr>
  </w:style>
  <w:style w:type="character" w:customStyle="1" w:styleId="footnotedescriptionChar">
    <w:name w:val="footnote description Char"/>
    <w:link w:val="footnotedescription"/>
    <w:rsid w:val="000C4C5F"/>
    <w:rPr>
      <w:rFonts w:ascii="Arial" w:eastAsia="Arial" w:hAnsi="Arial" w:cs="Arial"/>
      <w:color w:val="000000"/>
      <w:sz w:val="14"/>
      <w:lang w:eastAsia="de-DE"/>
    </w:rPr>
  </w:style>
  <w:style w:type="character" w:customStyle="1" w:styleId="footnotemark">
    <w:name w:val="footnote mark"/>
    <w:hidden/>
    <w:rsid w:val="000C4C5F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paragraph" w:styleId="Listenabsatz">
    <w:name w:val="List Paragraph"/>
    <w:basedOn w:val="Standard"/>
    <w:uiPriority w:val="34"/>
    <w:qFormat/>
    <w:rsid w:val="00F36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542EA543.dotm</Template>
  <TotalTime>0</TotalTime>
  <Pages>3</Pages>
  <Words>392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Schraaf, Petra</dc:creator>
  <cp:keywords/>
  <dc:description/>
  <cp:lastModifiedBy>Senk, Stefanie</cp:lastModifiedBy>
  <cp:revision>4</cp:revision>
  <dcterms:created xsi:type="dcterms:W3CDTF">2023-04-17T09:19:00Z</dcterms:created>
  <dcterms:modified xsi:type="dcterms:W3CDTF">2023-04-17T09:58:00Z</dcterms:modified>
</cp:coreProperties>
</file>